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47BCB" w14:textId="77777777" w:rsidR="004333B4" w:rsidRDefault="004333B4" w:rsidP="004333B4">
      <w:pPr>
        <w:pStyle w:val="Title1COST"/>
        <w:ind w:left="357" w:hanging="357"/>
        <w:jc w:val="center"/>
        <w:rPr>
          <w:color w:val="6E82BE"/>
          <w:sz w:val="36"/>
        </w:rPr>
      </w:pPr>
      <w:bookmarkStart w:id="0" w:name="_GoBack"/>
      <w:bookmarkEnd w:id="0"/>
      <w:r>
        <w:rPr>
          <w:color w:val="6E82BE"/>
          <w:sz w:val="36"/>
        </w:rPr>
        <w:t xml:space="preserve">Virtual Mobility Grant </w:t>
      </w:r>
    </w:p>
    <w:p w14:paraId="72ADFDF3" w14:textId="77777777" w:rsidR="004333B4" w:rsidRPr="000C262B" w:rsidRDefault="004333B4" w:rsidP="004333B4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unotenzeichen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07F932E3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</w:p>
    <w:p w14:paraId="1048090F" w14:textId="48D3FF62" w:rsidR="004333B4" w:rsidRPr="008E080D" w:rsidRDefault="004333B4" w:rsidP="004333B4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36903BBF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5650EA2C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4333B4" w:rsidRPr="00681CA3" w14:paraId="6669FB96" w14:textId="77777777" w:rsidTr="008F1EE3">
        <w:tc>
          <w:tcPr>
            <w:tcW w:w="9356" w:type="dxa"/>
          </w:tcPr>
          <w:p w14:paraId="79348760" w14:textId="77777777" w:rsidR="004333B4" w:rsidRDefault="004333B4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Virtual Mobility Details</w:t>
            </w:r>
          </w:p>
          <w:p w14:paraId="6F3A7591" w14:textId="77777777" w:rsidR="004333B4" w:rsidRPr="00B773BC" w:rsidRDefault="004333B4" w:rsidP="004333B4">
            <w:pPr>
              <w:spacing w:before="120" w:after="120"/>
              <w:rPr>
                <w:sz w:val="22"/>
              </w:rPr>
            </w:pPr>
            <w:r w:rsidRPr="00B773BC">
              <w:rPr>
                <w:sz w:val="22"/>
              </w:rPr>
              <w:t xml:space="preserve">Title: </w:t>
            </w:r>
          </w:p>
          <w:p w14:paraId="30BD3A15" w14:textId="77777777" w:rsidR="004333B4" w:rsidRPr="00B45EEC" w:rsidRDefault="004333B4" w:rsidP="004333B4">
            <w:pPr>
              <w:spacing w:before="120" w:after="120"/>
              <w:rPr>
                <w:bCs/>
                <w:sz w:val="22"/>
              </w:rPr>
            </w:pPr>
            <w:r>
              <w:rPr>
                <w:sz w:val="22"/>
              </w:rPr>
              <w:t>S</w:t>
            </w:r>
            <w:r w:rsidRPr="008E080D">
              <w:rPr>
                <w:sz w:val="22"/>
              </w:rPr>
              <w:t xml:space="preserve">tart and end date: </w:t>
            </w:r>
            <w:r w:rsidRPr="00244B76">
              <w:rPr>
                <w:bCs/>
                <w:sz w:val="22"/>
              </w:rPr>
              <w:t>DD/MM/YYYY</w:t>
            </w:r>
            <w:r w:rsidRPr="008E080D">
              <w:rPr>
                <w:sz w:val="22"/>
              </w:rPr>
              <w:t xml:space="preserve"> to </w:t>
            </w:r>
            <w:r w:rsidRPr="00244B76">
              <w:rPr>
                <w:bCs/>
                <w:sz w:val="22"/>
              </w:rPr>
              <w:t>DD/MM/YYYY</w:t>
            </w:r>
          </w:p>
        </w:tc>
      </w:tr>
      <w:tr w:rsidR="004333B4" w:rsidRPr="00681CA3" w14:paraId="554DF07E" w14:textId="77777777" w:rsidTr="008F1EE3">
        <w:tc>
          <w:tcPr>
            <w:tcW w:w="9356" w:type="dxa"/>
          </w:tcPr>
          <w:p w14:paraId="0AE5A008" w14:textId="77777777" w:rsidR="004333B4" w:rsidRDefault="004333B4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Main objective of the </w:t>
            </w:r>
            <w:r>
              <w:rPr>
                <w:b/>
                <w:sz w:val="22"/>
                <w:szCs w:val="24"/>
                <w:u w:val="single"/>
              </w:rPr>
              <w:t>VM</w:t>
            </w:r>
          </w:p>
          <w:p w14:paraId="26391405" w14:textId="77777777" w:rsidR="004333B4" w:rsidRDefault="004333B4" w:rsidP="004333B4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Purpose and summary of the VM.</w:t>
            </w:r>
          </w:p>
          <w:p w14:paraId="76C1D7BC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(max.200 word) </w:t>
            </w:r>
          </w:p>
          <w:p w14:paraId="057E31EC" w14:textId="77777777" w:rsidR="004333B4" w:rsidRPr="00B45EEC" w:rsidRDefault="004333B4" w:rsidP="004333B4">
            <w:pPr>
              <w:spacing w:before="120" w:after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4333B4" w:rsidRPr="00681CA3" w14:paraId="45CE1A2B" w14:textId="77777777" w:rsidTr="008F1EE3">
        <w:tc>
          <w:tcPr>
            <w:tcW w:w="9356" w:type="dxa"/>
          </w:tcPr>
          <w:p w14:paraId="2A0FEFBC" w14:textId="77777777" w:rsidR="004333B4" w:rsidRDefault="004333B4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>Working Plan</w:t>
            </w:r>
          </w:p>
          <w:p w14:paraId="406CD098" w14:textId="77777777" w:rsidR="004333B4" w:rsidRDefault="004333B4" w:rsidP="004333B4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>Description of the collaborative initiative to be implemented</w:t>
            </w:r>
            <w:r>
              <w:rPr>
                <w:rFonts w:ascii="ArialMT" w:hAnsi="ArialMT" w:cs="ArialMT"/>
                <w:color w:val="656966"/>
              </w:rPr>
              <w:t xml:space="preserve">, with focus on the work to be carried out by the applicant. </w:t>
            </w:r>
            <w:r w:rsidRPr="00244B76">
              <w:rPr>
                <w:rFonts w:ascii="ArialMT" w:hAnsi="ArialMT" w:cs="ArialMT"/>
                <w:color w:val="656966"/>
              </w:rPr>
              <w:t xml:space="preserve"> </w:t>
            </w:r>
          </w:p>
          <w:p w14:paraId="298B3422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5C5BB8D1" w14:textId="77777777" w:rsidR="004333B4" w:rsidRPr="00244B76" w:rsidRDefault="004333B4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4333B4" w:rsidRPr="00681CA3" w14:paraId="2A81867C" w14:textId="77777777" w:rsidTr="008F1EE3">
        <w:tc>
          <w:tcPr>
            <w:tcW w:w="9356" w:type="dxa"/>
          </w:tcPr>
          <w:p w14:paraId="0ECEC136" w14:textId="77777777" w:rsidR="004333B4" w:rsidRDefault="004333B4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>Plan for Participation</w:t>
            </w:r>
          </w:p>
          <w:p w14:paraId="2CD6E313" w14:textId="77777777" w:rsidR="004333B4" w:rsidRDefault="004333B4" w:rsidP="004333B4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Indicative list of participants in the collaborative initiative (short description of their expertise and envisaged contribution).</w:t>
            </w:r>
          </w:p>
          <w:p w14:paraId="4AD21B0E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7964C90A" w14:textId="77777777" w:rsidR="004333B4" w:rsidRPr="00244B76" w:rsidRDefault="004333B4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4333B4" w:rsidRPr="00681CA3" w14:paraId="75C3A772" w14:textId="77777777" w:rsidTr="008F1EE3">
        <w:tc>
          <w:tcPr>
            <w:tcW w:w="9356" w:type="dxa"/>
          </w:tcPr>
          <w:p w14:paraId="461114A5" w14:textId="77777777" w:rsidR="004333B4" w:rsidRDefault="004333B4" w:rsidP="004333B4">
            <w:pPr>
              <w:spacing w:before="120" w:after="120"/>
              <w:rPr>
                <w:b/>
                <w:sz w:val="22"/>
                <w:szCs w:val="22"/>
                <w:u w:val="single"/>
              </w:rPr>
            </w:pPr>
            <w:r w:rsidRPr="0C550E4C">
              <w:rPr>
                <w:b/>
                <w:bCs/>
                <w:sz w:val="22"/>
                <w:szCs w:val="22"/>
                <w:u w:val="single"/>
              </w:rPr>
              <w:t>Expected</w:t>
            </w:r>
            <w:r w:rsidRPr="0C550E4C">
              <w:rPr>
                <w:b/>
                <w:sz w:val="22"/>
                <w:szCs w:val="22"/>
                <w:u w:val="single"/>
              </w:rPr>
              <w:t xml:space="preserve"> outputs and contribution to MoU objectives and deliverables </w:t>
            </w:r>
          </w:p>
          <w:p w14:paraId="1851D05E" w14:textId="77777777" w:rsidR="004333B4" w:rsidRDefault="004333B4" w:rsidP="004333B4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15B35222" w14:textId="77777777" w:rsidR="004333B4" w:rsidRPr="005C5E8B" w:rsidRDefault="004333B4" w:rsidP="004333B4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3AFAE6F" w14:textId="10EEA7D1" w:rsidR="004333B4" w:rsidRPr="004333B4" w:rsidRDefault="004333B4" w:rsidP="004333B4">
            <w:pPr>
              <w:spacing w:before="120" w:after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</w:tbl>
    <w:p w14:paraId="1E3BB603" w14:textId="5346BBA2" w:rsidR="005146D6" w:rsidRPr="00194EC0" w:rsidRDefault="005146D6" w:rsidP="00194EC0"/>
    <w:sectPr w:rsidR="005146D6" w:rsidRPr="00194EC0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96DF8" w14:textId="77777777" w:rsidR="00851C3A" w:rsidRDefault="00851C3A" w:rsidP="00F24F32">
      <w:r>
        <w:separator/>
      </w:r>
    </w:p>
  </w:endnote>
  <w:endnote w:type="continuationSeparator" w:id="0">
    <w:p w14:paraId="3BEAC3D2" w14:textId="77777777" w:rsidR="00851C3A" w:rsidRDefault="00851C3A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464B5" w14:textId="77777777" w:rsidR="00687DCA" w:rsidRDefault="00687D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29C1E" w14:textId="67331524" w:rsidR="00851130" w:rsidRDefault="00851130" w:rsidP="00F24F32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F7B5" w14:textId="2F0F311A" w:rsidR="00CE1D0D" w:rsidRPr="00ED1804" w:rsidRDefault="00CE1D0D" w:rsidP="00987F45">
    <w:pPr>
      <w:pStyle w:val="Fuzeile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uzeil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de-DE" w:eastAsia="de-DE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uzeile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uzeile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DB53E" w14:textId="77777777" w:rsidR="00851C3A" w:rsidRDefault="00851C3A" w:rsidP="00F24F32">
      <w:r>
        <w:separator/>
      </w:r>
    </w:p>
  </w:footnote>
  <w:footnote w:type="continuationSeparator" w:id="0">
    <w:p w14:paraId="2CBC8FE3" w14:textId="77777777" w:rsidR="00851C3A" w:rsidRDefault="00851C3A" w:rsidP="00F24F32">
      <w:r>
        <w:continuationSeparator/>
      </w:r>
    </w:p>
  </w:footnote>
  <w:footnote w:id="1">
    <w:p w14:paraId="6D054B8F" w14:textId="77777777" w:rsidR="004333B4" w:rsidRPr="00064C3C" w:rsidRDefault="004333B4" w:rsidP="004333B4">
      <w:pPr>
        <w:pStyle w:val="Funotentext"/>
        <w:rPr>
          <w:rFonts w:ascii="ArialMT" w:hAnsi="ArialMT" w:cs="ArialMT"/>
          <w:color w:val="656966"/>
        </w:rPr>
      </w:pPr>
      <w:r>
        <w:rPr>
          <w:rStyle w:val="Funotenzeichen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 form is part of the application for a grant to </w:t>
      </w:r>
      <w:r>
        <w:rPr>
          <w:rFonts w:ascii="ArialMT" w:hAnsi="ArialMT" w:cs="ArialMT"/>
          <w:color w:val="656966"/>
        </w:rPr>
        <w:t>execute a Virtual Mobility</w:t>
      </w:r>
      <w:r w:rsidRPr="00064C3C">
        <w:rPr>
          <w:rFonts w:ascii="ArialMT" w:hAnsi="ArialMT" w:cs="ArialMT"/>
          <w:color w:val="656966"/>
        </w:rPr>
        <w:t>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7B920" w14:textId="77777777" w:rsidR="00687DCA" w:rsidRDefault="00687D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3466D" w14:textId="77777777" w:rsidR="00851130" w:rsidRDefault="00851130" w:rsidP="00F24F32">
    <w:pPr>
      <w:pStyle w:val="Kopfzeile"/>
    </w:pPr>
    <w:r w:rsidRPr="002050E6"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5A25" w14:textId="35236CF4" w:rsidR="00773BAB" w:rsidRDefault="00687DCA" w:rsidP="00773BAB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Kopfzeile"/>
    </w:pPr>
  </w:p>
  <w:p w14:paraId="32E79874" w14:textId="0096D2D9" w:rsidR="00773BAB" w:rsidRDefault="00773BAB" w:rsidP="00773BAB">
    <w:pPr>
      <w:pStyle w:val="Kopfzeile"/>
    </w:pPr>
  </w:p>
  <w:p w14:paraId="79D070D4" w14:textId="77777777" w:rsidR="00773BAB" w:rsidRDefault="00773BAB" w:rsidP="00773BAB">
    <w:pPr>
      <w:pStyle w:val="Kopfzeile"/>
    </w:pPr>
  </w:p>
  <w:p w14:paraId="63376EFC" w14:textId="782C3E9B" w:rsidR="00851130" w:rsidRDefault="00851130">
    <w:pPr>
      <w:pStyle w:val="Kopfzeile"/>
      <w:rPr>
        <w:b/>
        <w:bCs/>
        <w:color w:val="3D5ABF"/>
      </w:rPr>
    </w:pPr>
  </w:p>
  <w:p w14:paraId="546AADB4" w14:textId="77777777" w:rsidR="00E427EA" w:rsidRDefault="00E427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1.5pt;height:101.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361D1"/>
    <w:rsid w:val="0014551F"/>
    <w:rsid w:val="00147143"/>
    <w:rsid w:val="0017113B"/>
    <w:rsid w:val="00172F75"/>
    <w:rsid w:val="001814CB"/>
    <w:rsid w:val="00181660"/>
    <w:rsid w:val="00194EC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33B4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1C3A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181C"/>
    <w:rsid w:val="00C63D6F"/>
    <w:rsid w:val="00C75B36"/>
    <w:rsid w:val="00C76FF9"/>
    <w:rsid w:val="00C810C7"/>
    <w:rsid w:val="00C86BE2"/>
    <w:rsid w:val="00CB2878"/>
    <w:rsid w:val="00CD2C50"/>
    <w:rsid w:val="00CE1D0D"/>
    <w:rsid w:val="00CE2441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ntroduction">
    <w:name w:val="Introduction"/>
    <w:basedOn w:val="Standard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Untertitel">
    <w:name w:val="Subtitle"/>
    <w:basedOn w:val="Standard"/>
    <w:next w:val="Standard"/>
    <w:link w:val="UntertitelZchn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NormaleTabelle"/>
    <w:uiPriority w:val="99"/>
    <w:rsid w:val="00EE6C68"/>
    <w:rPr>
      <w:rFonts w:ascii="Rockwell" w:eastAsiaTheme="minorEastAsia" w:hAnsi="Rockwell"/>
    </w:rPr>
    <w:tblPr/>
  </w:style>
  <w:style w:type="paragraph" w:styleId="Kopfzeile">
    <w:name w:val="header"/>
    <w:basedOn w:val="Standard"/>
    <w:link w:val="KopfzeileZch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Seitenzahl">
    <w:name w:val="page number"/>
    <w:basedOn w:val="Absatz-Standardschriftart"/>
    <w:uiPriority w:val="99"/>
    <w:semiHidden/>
    <w:unhideWhenUsed/>
    <w:rsid w:val="00B64B1E"/>
    <w:rPr>
      <w:lang w:val="en-GB"/>
    </w:rPr>
  </w:style>
  <w:style w:type="paragraph" w:styleId="KeinLeerraum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el">
    <w:name w:val="Title"/>
    <w:basedOn w:val="Standard"/>
    <w:next w:val="Standard"/>
    <w:link w:val="TitelZchn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Standard"/>
    <w:rsid w:val="00B532A7"/>
    <w:pPr>
      <w:jc w:val="right"/>
    </w:pPr>
  </w:style>
  <w:style w:type="paragraph" w:styleId="IntensivesZitat">
    <w:name w:val="Intense Quote"/>
    <w:aliases w:val="Quote"/>
    <w:basedOn w:val="Standard"/>
    <w:next w:val="Standard"/>
    <w:link w:val="IntensivesZitatZchn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ivesZitatZchn">
    <w:name w:val="Intensives Zitat Zchn"/>
    <w:aliases w:val="Quote Zchn"/>
    <w:basedOn w:val="Absatz-Standardschriftart"/>
    <w:link w:val="IntensivesZitat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Standard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Standard"/>
    <w:rsid w:val="00B532A7"/>
    <w:pPr>
      <w:spacing w:after="360"/>
      <w:jc w:val="left"/>
    </w:pPr>
  </w:style>
  <w:style w:type="paragraph" w:styleId="Datum">
    <w:name w:val="Date"/>
    <w:basedOn w:val="Standard"/>
    <w:next w:val="Standard"/>
    <w:link w:val="DatumZchn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Standard"/>
    <w:rsid w:val="00B532A7"/>
    <w:pPr>
      <w:spacing w:before="200" w:line="220" w:lineRule="exact"/>
      <w:jc w:val="left"/>
    </w:pPr>
    <w:rPr>
      <w:b/>
    </w:rPr>
  </w:style>
  <w:style w:type="character" w:customStyle="1" w:styleId="DatumZchn">
    <w:name w:val="Datum Zchn"/>
    <w:basedOn w:val="Absatz-Standardschriftart"/>
    <w:link w:val="Datum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Standard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Standard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enabsatz">
    <w:name w:val="List Paragraph"/>
    <w:basedOn w:val="Standard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Standard"/>
    <w:uiPriority w:val="99"/>
    <w:rsid w:val="00991ABF"/>
    <w:pPr>
      <w:numPr>
        <w:numId w:val="2"/>
      </w:numPr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Verzeichnis3">
    <w:name w:val="toc 3"/>
    <w:basedOn w:val="Verzeichnis2"/>
    <w:next w:val="Standard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unotentext">
    <w:name w:val="footnote text"/>
    <w:basedOn w:val="Standard"/>
    <w:link w:val="FunotentextZchn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532A7"/>
    <w:rPr>
      <w:sz w:val="16"/>
      <w:szCs w:val="16"/>
      <w:lang w:val="en-GB"/>
    </w:rPr>
  </w:style>
  <w:style w:type="character" w:styleId="Funotenzeichen">
    <w:name w:val="footnote reference"/>
    <w:basedOn w:val="Absatz-Standardschriftart"/>
    <w:uiPriority w:val="99"/>
    <w:unhideWhenUsed/>
    <w:rsid w:val="00DB315D"/>
    <w:rPr>
      <w:vertAlign w:val="superscript"/>
      <w:lang w:val="en-GB"/>
    </w:rPr>
  </w:style>
  <w:style w:type="character" w:styleId="Fett">
    <w:name w:val="Strong"/>
    <w:basedOn w:val="Absatz-Standardschriftart"/>
    <w:uiPriority w:val="22"/>
    <w:qFormat/>
    <w:rsid w:val="000D0EC9"/>
    <w:rPr>
      <w:b/>
      <w:bCs/>
      <w:lang w:val="en-GB"/>
    </w:rPr>
  </w:style>
  <w:style w:type="character" w:styleId="HTMLBeispiel">
    <w:name w:val="HTML Sample"/>
    <w:basedOn w:val="Absatz-Standardschriftar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Absatz-Standardschriftar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enabsatz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ellenraster">
    <w:name w:val="Table Grid"/>
    <w:basedOn w:val="NormaleTabelle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krper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Standard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338E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enabsatz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Standard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Standard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Standard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Standard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el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2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AA468A-CAD5-4246-82BC-5290BAF7A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0</TotalTime>
  <Pages>1</Pages>
  <Words>137</Words>
  <Characters>866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Brüstle, Anna-Katharina</cp:lastModifiedBy>
  <cp:revision>2</cp:revision>
  <cp:lastPrinted>2016-11-07T11:47:00Z</cp:lastPrinted>
  <dcterms:created xsi:type="dcterms:W3CDTF">2022-01-31T10:58:00Z</dcterms:created>
  <dcterms:modified xsi:type="dcterms:W3CDTF">2022-01-31T10:58:00Z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